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402"/>
        <w:gridCol w:w="3544"/>
        <w:gridCol w:w="3686"/>
      </w:tblGrid>
      <w:tr w:rsidR="009512B0" w:rsidRPr="00AA1E25" w:rsidTr="00AA1E25">
        <w:trPr>
          <w:trHeight w:val="560"/>
        </w:trPr>
        <w:tc>
          <w:tcPr>
            <w:tcW w:w="10632" w:type="dxa"/>
            <w:gridSpan w:val="3"/>
            <w:vAlign w:val="center"/>
          </w:tcPr>
          <w:p w:rsidR="00263012" w:rsidRPr="00271CB1" w:rsidRDefault="000D4805" w:rsidP="00013C46">
            <w:pPr>
              <w:spacing w:after="0" w:line="240" w:lineRule="auto"/>
              <w:jc w:val="center"/>
              <w:rPr>
                <w:b/>
                <w:noProof/>
                <w:sz w:val="28"/>
                <w:szCs w:val="28"/>
                <w:lang w:eastAsia="ru-RU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t>Сохрани материальное равенство (</w:t>
            </w:r>
            <w:r w:rsidR="00A11E26">
              <w:rPr>
                <w:noProof/>
                <w:lang w:eastAsia="ru-RU"/>
              </w:rPr>
              <w:t>Защита атакованной фигуры другой своей фигурой</w:t>
            </w:r>
            <w:r>
              <w:rPr>
                <w:b/>
                <w:noProof/>
                <w:sz w:val="28"/>
                <w:szCs w:val="28"/>
                <w:lang w:eastAsia="ru-RU"/>
              </w:rPr>
              <w:t>)</w:t>
            </w:r>
          </w:p>
        </w:tc>
      </w:tr>
      <w:tr w:rsidR="009512B0" w:rsidRPr="00AA1E25" w:rsidTr="00AA1E25">
        <w:trPr>
          <w:trHeight w:val="3247"/>
        </w:trPr>
        <w:tc>
          <w:tcPr>
            <w:tcW w:w="3402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12B0" w:rsidRPr="00AA1E25" w:rsidTr="00AA1E25">
        <w:tc>
          <w:tcPr>
            <w:tcW w:w="3402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17395" cy="2032000"/>
                  <wp:effectExtent l="19050" t="0" r="1905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395" cy="20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04390" cy="2118995"/>
                  <wp:effectExtent l="1905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390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  <w:vAlign w:val="center"/>
          </w:tcPr>
          <w:p w:rsidR="009512B0" w:rsidRPr="00AA1E25" w:rsidRDefault="00140BD9" w:rsidP="00AA1E25">
            <w:pPr>
              <w:spacing w:after="0" w:line="240" w:lineRule="auto"/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205990" cy="2205990"/>
                  <wp:effectExtent l="19050" t="0" r="381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220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12B0" w:rsidRPr="00FB374D" w:rsidRDefault="009512B0" w:rsidP="0084518D">
      <w:pPr>
        <w:rPr>
          <w:sz w:val="6"/>
          <w:szCs w:val="6"/>
        </w:rPr>
      </w:pPr>
    </w:p>
    <w:sectPr w:rsidR="009512B0" w:rsidRPr="00FB374D" w:rsidSect="007F6E53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attachedTemplate r:id="rId1"/>
  <w:defaultTabStop w:val="708"/>
  <w:characterSpacingControl w:val="doNotCompress"/>
  <w:compat/>
  <w:rsids>
    <w:rsidRoot w:val="00263012"/>
    <w:rsid w:val="00013C46"/>
    <w:rsid w:val="0005645C"/>
    <w:rsid w:val="000A4B32"/>
    <w:rsid w:val="000D4805"/>
    <w:rsid w:val="000D7B78"/>
    <w:rsid w:val="000E22AF"/>
    <w:rsid w:val="00125D9A"/>
    <w:rsid w:val="00140BD9"/>
    <w:rsid w:val="0015635D"/>
    <w:rsid w:val="00156BB3"/>
    <w:rsid w:val="00187F80"/>
    <w:rsid w:val="0019393E"/>
    <w:rsid w:val="001A099A"/>
    <w:rsid w:val="00231DC6"/>
    <w:rsid w:val="00263012"/>
    <w:rsid w:val="00271CB1"/>
    <w:rsid w:val="00294A95"/>
    <w:rsid w:val="00297A14"/>
    <w:rsid w:val="002A6084"/>
    <w:rsid w:val="002B6565"/>
    <w:rsid w:val="003466A7"/>
    <w:rsid w:val="00397882"/>
    <w:rsid w:val="00464604"/>
    <w:rsid w:val="004740E9"/>
    <w:rsid w:val="0048730D"/>
    <w:rsid w:val="004B0901"/>
    <w:rsid w:val="004C48D0"/>
    <w:rsid w:val="004D3A2A"/>
    <w:rsid w:val="004E57C4"/>
    <w:rsid w:val="004E6CC7"/>
    <w:rsid w:val="00514728"/>
    <w:rsid w:val="00515E67"/>
    <w:rsid w:val="00542DF8"/>
    <w:rsid w:val="0056775E"/>
    <w:rsid w:val="005A07AA"/>
    <w:rsid w:val="005A4030"/>
    <w:rsid w:val="00603920"/>
    <w:rsid w:val="00611439"/>
    <w:rsid w:val="006C271C"/>
    <w:rsid w:val="006F171C"/>
    <w:rsid w:val="00725FD6"/>
    <w:rsid w:val="00726257"/>
    <w:rsid w:val="00783AFC"/>
    <w:rsid w:val="00796277"/>
    <w:rsid w:val="007B63FC"/>
    <w:rsid w:val="007E59C3"/>
    <w:rsid w:val="007F6E53"/>
    <w:rsid w:val="0084518D"/>
    <w:rsid w:val="00875436"/>
    <w:rsid w:val="009512B0"/>
    <w:rsid w:val="00971C55"/>
    <w:rsid w:val="00977E67"/>
    <w:rsid w:val="009D610A"/>
    <w:rsid w:val="009D7044"/>
    <w:rsid w:val="00A07889"/>
    <w:rsid w:val="00A11E26"/>
    <w:rsid w:val="00A24620"/>
    <w:rsid w:val="00A938D3"/>
    <w:rsid w:val="00A95208"/>
    <w:rsid w:val="00AA1E25"/>
    <w:rsid w:val="00AA3A42"/>
    <w:rsid w:val="00AA6626"/>
    <w:rsid w:val="00AB17D5"/>
    <w:rsid w:val="00AC3F3C"/>
    <w:rsid w:val="00AD5238"/>
    <w:rsid w:val="00AE7C1E"/>
    <w:rsid w:val="00AF6A7A"/>
    <w:rsid w:val="00B30BB2"/>
    <w:rsid w:val="00B55650"/>
    <w:rsid w:val="00B5796C"/>
    <w:rsid w:val="00B76F6F"/>
    <w:rsid w:val="00B810DD"/>
    <w:rsid w:val="00B816DC"/>
    <w:rsid w:val="00BB0CED"/>
    <w:rsid w:val="00BC1746"/>
    <w:rsid w:val="00D66FD4"/>
    <w:rsid w:val="00DB5304"/>
    <w:rsid w:val="00E31046"/>
    <w:rsid w:val="00E51113"/>
    <w:rsid w:val="00E67637"/>
    <w:rsid w:val="00EA78E8"/>
    <w:rsid w:val="00EF5210"/>
    <w:rsid w:val="00F20450"/>
    <w:rsid w:val="00F66AE2"/>
    <w:rsid w:val="00FB3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3F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6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ork\&#1064;&#1072;&#1093;&#1084;&#1072;&#1090;&#1099;\&#1047;&#1072;&#1076;&#1072;&#1085;&#1080;&#1103;\2%20&#1075;&#1086;&#1076;\&#1044;&#1086;&#1084;&#1072;&#1096;&#1085;&#1077;&#1077;%20&#1079;&#1072;&#1076;&#1072;&#1085;&#1080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Домашнее задание.dotx</Template>
  <TotalTime>11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Белые начинают и выигруывают ферзя</vt:lpstr>
    </vt:vector>
  </TitlesOfParts>
  <Company>-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Белые начинают и выигруывают ферзя</dc:title>
  <dc:creator>Andrew</dc:creator>
  <cp:lastModifiedBy>Andrew</cp:lastModifiedBy>
  <cp:revision>3</cp:revision>
  <cp:lastPrinted>2018-01-30T11:23:00Z</cp:lastPrinted>
  <dcterms:created xsi:type="dcterms:W3CDTF">2018-01-31T07:00:00Z</dcterms:created>
  <dcterms:modified xsi:type="dcterms:W3CDTF">2018-01-31T07:11:00Z</dcterms:modified>
</cp:coreProperties>
</file>